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71DEB" w14:textId="77777777" w:rsidR="005B0A68" w:rsidRDefault="00F913F3" w:rsidP="00B818FB">
      <w:pPr>
        <w:pStyle w:val="berschrift1"/>
        <w:spacing w:before="0"/>
        <w:jc w:val="center"/>
        <w:rPr>
          <w:sz w:val="40"/>
          <w:szCs w:val="40"/>
        </w:rPr>
      </w:pPr>
      <w:r w:rsidRPr="00F913F3">
        <w:rPr>
          <w:sz w:val="40"/>
          <w:szCs w:val="40"/>
        </w:rPr>
        <w:t>Unterweisung</w:t>
      </w:r>
      <w:bookmarkStart w:id="0" w:name="_GoBack"/>
      <w:bookmarkEnd w:id="0"/>
    </w:p>
    <w:p w14:paraId="19637C17" w14:textId="77777777" w:rsidR="00F913F3" w:rsidRPr="00F913F3" w:rsidRDefault="00F913F3" w:rsidP="00F913F3">
      <w:pPr>
        <w:rPr>
          <w:b/>
        </w:rPr>
      </w:pPr>
      <w:r w:rsidRPr="00F913F3">
        <w:rPr>
          <w:b/>
        </w:rPr>
        <w:t>Grundlage:</w:t>
      </w:r>
    </w:p>
    <w:p w14:paraId="189C4F48" w14:textId="77777777" w:rsidR="00F913F3" w:rsidRDefault="00F913F3" w:rsidP="00B818FB">
      <w:r>
        <w:t>Unfallverhütungsvorschrift DGUV Vorschrift 1 „Grundsätze der Prävention“ § 4:</w:t>
      </w:r>
    </w:p>
    <w:p w14:paraId="3F9A373A" w14:textId="77777777" w:rsidR="00F913F3" w:rsidRPr="00F913F3" w:rsidRDefault="00F913F3" w:rsidP="00F913F3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F913F3">
        <w:rPr>
          <w:sz w:val="20"/>
          <w:szCs w:val="20"/>
        </w:rPr>
        <w:t>Der Unternehmer hat die Versicherten über Sicherheit und Gesundheitsschutz bei der Arbeit, insbesondere über die mit ihrer Arbeit verbundenen Gefährdungen und die Maßnahmen zu ihrer Verhütung […] zu unterweisen; die Unterweisung muss erforderlichenfalls wiederholt werden, mindestens aber einmal jährlich erfolgen; sie muss dokumentiert werden.</w:t>
      </w:r>
    </w:p>
    <w:p w14:paraId="1A457D25" w14:textId="77777777" w:rsidR="00F913F3" w:rsidRPr="00F913F3" w:rsidRDefault="00F913F3" w:rsidP="00F913F3">
      <w:pPr>
        <w:pStyle w:val="Listenabsatz"/>
        <w:numPr>
          <w:ilvl w:val="0"/>
          <w:numId w:val="8"/>
        </w:numPr>
        <w:rPr>
          <w:sz w:val="20"/>
          <w:szCs w:val="20"/>
        </w:rPr>
      </w:pPr>
      <w:r w:rsidRPr="00F913F3">
        <w:rPr>
          <w:sz w:val="20"/>
          <w:szCs w:val="20"/>
        </w:rPr>
        <w:t>Der Unternehmer hat den Versicherten die für ihren Arbeitsbereich oder für ihre Tätigkeit relevanten Inhalte der geltenden Unfallverhütungsvorschriften und Regeln der Unfallversicherungsträger sowie des einschlägigen staatlichen Vorschriften- und Regelwerks in verständlicher Weise zu vermitteln. […]</w:t>
      </w:r>
    </w:p>
    <w:p w14:paraId="76DEBC72" w14:textId="77777777" w:rsidR="00F913F3" w:rsidRPr="00B818FB" w:rsidRDefault="00F913F3" w:rsidP="00B818FB">
      <w:pPr>
        <w:pStyle w:val="berschrift2"/>
      </w:pPr>
      <w:r w:rsidRPr="00B818FB">
        <w:t>Durchgeführte Unterweisung:</w:t>
      </w:r>
    </w:p>
    <w:p w14:paraId="59F0509B" w14:textId="77777777" w:rsidR="00F913F3" w:rsidRPr="00F913F3" w:rsidRDefault="00F913F3" w:rsidP="00F913F3"/>
    <w:p w14:paraId="7351396D" w14:textId="77777777" w:rsidR="00F913F3" w:rsidRPr="00F913F3" w:rsidRDefault="00F913F3" w:rsidP="00B818FB">
      <w:pPr>
        <w:pStyle w:val="berschrift2"/>
      </w:pPr>
      <w:r w:rsidRPr="00F913F3">
        <w:t>Unterweisende/r:</w:t>
      </w:r>
    </w:p>
    <w:p w14:paraId="0E14F2C0" w14:textId="77777777" w:rsidR="00F913F3" w:rsidRPr="00F913F3" w:rsidRDefault="00F913F3" w:rsidP="00F913F3"/>
    <w:p w14:paraId="54B175CF" w14:textId="77777777" w:rsidR="00F913F3" w:rsidRPr="00F913F3" w:rsidRDefault="00F913F3" w:rsidP="00B818FB">
      <w:pPr>
        <w:pStyle w:val="berschrift2"/>
      </w:pPr>
      <w:r w:rsidRPr="00F913F3">
        <w:t>Einrichtung/Ort:</w:t>
      </w:r>
    </w:p>
    <w:p w14:paraId="370159AC" w14:textId="77777777" w:rsidR="00F913F3" w:rsidRPr="00F913F3" w:rsidRDefault="00F913F3" w:rsidP="00F913F3"/>
    <w:p w14:paraId="49D9DC4C" w14:textId="77777777" w:rsidR="00F913F3" w:rsidRPr="00F913F3" w:rsidRDefault="00F913F3" w:rsidP="00B818FB">
      <w:pPr>
        <w:pStyle w:val="berschrift2"/>
      </w:pPr>
      <w:r w:rsidRPr="00B818FB">
        <w:t>Datum</w:t>
      </w:r>
      <w:r w:rsidRPr="00F913F3">
        <w:t>:</w:t>
      </w:r>
    </w:p>
    <w:p w14:paraId="45E52E05" w14:textId="77777777" w:rsidR="00F913F3" w:rsidRPr="00F913F3" w:rsidRDefault="00F913F3" w:rsidP="00F913F3"/>
    <w:p w14:paraId="04234A90" w14:textId="77777777" w:rsidR="00F913F3" w:rsidRPr="00F913F3" w:rsidRDefault="00F913F3" w:rsidP="00B818FB">
      <w:pPr>
        <w:pStyle w:val="berschrift2"/>
      </w:pPr>
      <w:r w:rsidRPr="00F913F3">
        <w:t>Thema/Themen:</w:t>
      </w:r>
    </w:p>
    <w:p w14:paraId="58F03A7F" w14:textId="77777777" w:rsidR="00F913F3" w:rsidRPr="00F913F3" w:rsidRDefault="00F913F3" w:rsidP="00F913F3">
      <w:pPr>
        <w:rPr>
          <w:bCs/>
        </w:rPr>
      </w:pPr>
    </w:p>
    <w:p w14:paraId="1300FF38" w14:textId="77777777" w:rsidR="00F913F3" w:rsidRPr="00F913F3" w:rsidRDefault="00F913F3" w:rsidP="00B818FB">
      <w:pPr>
        <w:pStyle w:val="berschrift2"/>
      </w:pPr>
      <w:r w:rsidRPr="00F913F3">
        <w:t>Teilnehmer/innen:</w:t>
      </w:r>
    </w:p>
    <w:p w14:paraId="284BBC18" w14:textId="77777777" w:rsidR="00F913F3" w:rsidRPr="00F913F3" w:rsidRDefault="00F913F3" w:rsidP="00764F54">
      <w:r w:rsidRPr="00F913F3">
        <w:t>Mit meiner Unterschrift bestätige ich, dass ich an der Unterweisung teilgenommen und den Inhalt verstanden habe.</w:t>
      </w: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4252"/>
        <w:gridCol w:w="3969"/>
      </w:tblGrid>
      <w:tr w:rsidR="00F913F3" w:rsidRPr="006C1A55" w14:paraId="62465F28" w14:textId="77777777" w:rsidTr="00B818FB">
        <w:tc>
          <w:tcPr>
            <w:tcW w:w="993" w:type="dxa"/>
          </w:tcPr>
          <w:p w14:paraId="7C7BB9C2" w14:textId="77777777" w:rsidR="00F913F3" w:rsidRPr="006C1A55" w:rsidRDefault="00F913F3" w:rsidP="00F913F3">
            <w:r w:rsidRPr="006C1A55">
              <w:t>lfd. Nr.</w:t>
            </w:r>
          </w:p>
        </w:tc>
        <w:tc>
          <w:tcPr>
            <w:tcW w:w="4252" w:type="dxa"/>
          </w:tcPr>
          <w:p w14:paraId="31924DE6" w14:textId="77777777" w:rsidR="00F913F3" w:rsidRPr="006C1A55" w:rsidRDefault="00F913F3" w:rsidP="00F913F3">
            <w:r w:rsidRPr="006C1A55">
              <w:t>Name, Vorname</w:t>
            </w:r>
          </w:p>
        </w:tc>
        <w:tc>
          <w:tcPr>
            <w:tcW w:w="3969" w:type="dxa"/>
          </w:tcPr>
          <w:p w14:paraId="54C3454C" w14:textId="77777777" w:rsidR="00F913F3" w:rsidRPr="006C1A55" w:rsidRDefault="00F913F3" w:rsidP="00F913F3">
            <w:r w:rsidRPr="006C1A55">
              <w:t>Unterschrift</w:t>
            </w:r>
          </w:p>
        </w:tc>
      </w:tr>
      <w:tr w:rsidR="00F913F3" w:rsidRPr="006C1A55" w14:paraId="3B463ADF" w14:textId="77777777" w:rsidTr="00B818FB">
        <w:tc>
          <w:tcPr>
            <w:tcW w:w="993" w:type="dxa"/>
            <w:vAlign w:val="center"/>
          </w:tcPr>
          <w:p w14:paraId="40BD669C" w14:textId="77777777" w:rsidR="00F913F3" w:rsidRPr="006C1A55" w:rsidRDefault="00F913F3" w:rsidP="00F913F3">
            <w:r w:rsidRPr="006C1A55">
              <w:t>1</w:t>
            </w:r>
          </w:p>
        </w:tc>
        <w:tc>
          <w:tcPr>
            <w:tcW w:w="4252" w:type="dxa"/>
            <w:vAlign w:val="center"/>
          </w:tcPr>
          <w:p w14:paraId="3D1649C9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B197911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7A5A4FAA" w14:textId="77777777" w:rsidTr="00B818FB">
        <w:tc>
          <w:tcPr>
            <w:tcW w:w="993" w:type="dxa"/>
            <w:vAlign w:val="center"/>
          </w:tcPr>
          <w:p w14:paraId="104D519C" w14:textId="77777777" w:rsidR="00F913F3" w:rsidRPr="006C1A55" w:rsidRDefault="00F913F3" w:rsidP="00F913F3">
            <w:r w:rsidRPr="006C1A55">
              <w:t>2</w:t>
            </w:r>
          </w:p>
        </w:tc>
        <w:tc>
          <w:tcPr>
            <w:tcW w:w="4252" w:type="dxa"/>
            <w:vAlign w:val="center"/>
          </w:tcPr>
          <w:p w14:paraId="014083ED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2311BBB2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3E7AE081" w14:textId="77777777" w:rsidTr="00B818FB">
        <w:tc>
          <w:tcPr>
            <w:tcW w:w="993" w:type="dxa"/>
            <w:vAlign w:val="center"/>
          </w:tcPr>
          <w:p w14:paraId="75AF1458" w14:textId="77777777" w:rsidR="00F913F3" w:rsidRPr="006C1A55" w:rsidRDefault="00F913F3" w:rsidP="00F913F3">
            <w:r w:rsidRPr="006C1A55">
              <w:t>3</w:t>
            </w:r>
          </w:p>
        </w:tc>
        <w:tc>
          <w:tcPr>
            <w:tcW w:w="4252" w:type="dxa"/>
            <w:vAlign w:val="center"/>
          </w:tcPr>
          <w:p w14:paraId="58AC65A2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8C3E6D1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6096C57C" w14:textId="77777777" w:rsidTr="00B818FB">
        <w:tc>
          <w:tcPr>
            <w:tcW w:w="993" w:type="dxa"/>
            <w:vAlign w:val="center"/>
          </w:tcPr>
          <w:p w14:paraId="0B038304" w14:textId="77777777" w:rsidR="00F913F3" w:rsidRPr="006C1A55" w:rsidRDefault="00F913F3" w:rsidP="00F913F3">
            <w:r w:rsidRPr="006C1A55">
              <w:t>4</w:t>
            </w:r>
          </w:p>
        </w:tc>
        <w:tc>
          <w:tcPr>
            <w:tcW w:w="4252" w:type="dxa"/>
            <w:vAlign w:val="center"/>
          </w:tcPr>
          <w:p w14:paraId="20C5F53D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55DF542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4AB70E2B" w14:textId="77777777" w:rsidTr="00B818FB">
        <w:tc>
          <w:tcPr>
            <w:tcW w:w="993" w:type="dxa"/>
            <w:vAlign w:val="center"/>
          </w:tcPr>
          <w:p w14:paraId="1322FE17" w14:textId="77777777" w:rsidR="00F913F3" w:rsidRPr="006C1A55" w:rsidRDefault="00F913F3" w:rsidP="00F913F3">
            <w:r w:rsidRPr="006C1A55">
              <w:t>5</w:t>
            </w:r>
          </w:p>
        </w:tc>
        <w:tc>
          <w:tcPr>
            <w:tcW w:w="4252" w:type="dxa"/>
            <w:vAlign w:val="center"/>
          </w:tcPr>
          <w:p w14:paraId="407A7C3E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5FD1FBB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7BD3C19C" w14:textId="77777777" w:rsidTr="00B818FB">
        <w:tc>
          <w:tcPr>
            <w:tcW w:w="993" w:type="dxa"/>
            <w:vAlign w:val="center"/>
          </w:tcPr>
          <w:p w14:paraId="6BA75B2A" w14:textId="77777777" w:rsidR="00F913F3" w:rsidRPr="006C1A55" w:rsidRDefault="00F913F3" w:rsidP="00F913F3">
            <w:r w:rsidRPr="006C1A55">
              <w:t>6</w:t>
            </w:r>
          </w:p>
        </w:tc>
        <w:tc>
          <w:tcPr>
            <w:tcW w:w="4252" w:type="dxa"/>
            <w:vAlign w:val="center"/>
          </w:tcPr>
          <w:p w14:paraId="0E614868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452371DB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54ACC83F" w14:textId="77777777" w:rsidTr="00B818FB">
        <w:tc>
          <w:tcPr>
            <w:tcW w:w="993" w:type="dxa"/>
            <w:vAlign w:val="center"/>
          </w:tcPr>
          <w:p w14:paraId="05B782D3" w14:textId="77777777" w:rsidR="00F913F3" w:rsidRPr="006C1A55" w:rsidRDefault="00F913F3" w:rsidP="00F913F3">
            <w:r w:rsidRPr="006C1A55">
              <w:t>7</w:t>
            </w:r>
          </w:p>
        </w:tc>
        <w:tc>
          <w:tcPr>
            <w:tcW w:w="4252" w:type="dxa"/>
            <w:vAlign w:val="center"/>
          </w:tcPr>
          <w:p w14:paraId="6C228395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31EEE68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5565F24B" w14:textId="77777777" w:rsidTr="00B818FB">
        <w:tc>
          <w:tcPr>
            <w:tcW w:w="993" w:type="dxa"/>
            <w:vAlign w:val="center"/>
          </w:tcPr>
          <w:p w14:paraId="038B0923" w14:textId="77777777" w:rsidR="00F913F3" w:rsidRPr="006C1A55" w:rsidRDefault="00F913F3" w:rsidP="00F913F3">
            <w:r w:rsidRPr="006C1A55">
              <w:t>8</w:t>
            </w:r>
          </w:p>
        </w:tc>
        <w:tc>
          <w:tcPr>
            <w:tcW w:w="4252" w:type="dxa"/>
            <w:vAlign w:val="center"/>
          </w:tcPr>
          <w:p w14:paraId="07EA2B95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3D969885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716EE416" w14:textId="77777777" w:rsidTr="00B818FB">
        <w:tc>
          <w:tcPr>
            <w:tcW w:w="993" w:type="dxa"/>
            <w:vAlign w:val="center"/>
          </w:tcPr>
          <w:p w14:paraId="430D0821" w14:textId="77777777" w:rsidR="00F913F3" w:rsidRPr="006C1A55" w:rsidRDefault="00F913F3" w:rsidP="00F913F3">
            <w:r w:rsidRPr="006C1A55">
              <w:t>9</w:t>
            </w:r>
          </w:p>
        </w:tc>
        <w:tc>
          <w:tcPr>
            <w:tcW w:w="4252" w:type="dxa"/>
            <w:vAlign w:val="center"/>
          </w:tcPr>
          <w:p w14:paraId="65FDAE81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01C86DE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  <w:tr w:rsidR="00F913F3" w:rsidRPr="006C1A55" w14:paraId="6C5EF6DF" w14:textId="77777777" w:rsidTr="00B818FB">
        <w:tc>
          <w:tcPr>
            <w:tcW w:w="993" w:type="dxa"/>
            <w:vAlign w:val="center"/>
          </w:tcPr>
          <w:p w14:paraId="46312058" w14:textId="77777777" w:rsidR="00F913F3" w:rsidRPr="006C1A55" w:rsidRDefault="00F913F3" w:rsidP="00F913F3">
            <w:r w:rsidRPr="006C1A55">
              <w:t>10</w:t>
            </w:r>
          </w:p>
        </w:tc>
        <w:tc>
          <w:tcPr>
            <w:tcW w:w="4252" w:type="dxa"/>
            <w:vAlign w:val="center"/>
          </w:tcPr>
          <w:p w14:paraId="65B2AFA6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30971C9" w14:textId="77777777" w:rsidR="00F913F3" w:rsidRPr="006C1A55" w:rsidRDefault="00F913F3" w:rsidP="00F913F3">
            <w:pPr>
              <w:rPr>
                <w:sz w:val="28"/>
                <w:szCs w:val="28"/>
              </w:rPr>
            </w:pPr>
          </w:p>
        </w:tc>
      </w:tr>
    </w:tbl>
    <w:p w14:paraId="1231B476" w14:textId="77777777" w:rsidR="00F913F3" w:rsidRPr="00F913F3" w:rsidRDefault="00F913F3" w:rsidP="00F913F3"/>
    <w:sectPr w:rsidR="00F913F3" w:rsidRPr="00F913F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4EA94" w14:textId="77777777" w:rsidR="00F913F3" w:rsidRDefault="00F913F3" w:rsidP="000B58D0">
      <w:pPr>
        <w:spacing w:after="0"/>
      </w:pPr>
      <w:r>
        <w:separator/>
      </w:r>
    </w:p>
  </w:endnote>
  <w:endnote w:type="continuationSeparator" w:id="0">
    <w:p w14:paraId="5DD10C86" w14:textId="77777777" w:rsidR="00F913F3" w:rsidRDefault="00F913F3" w:rsidP="000B58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ffc">
    <w:altName w:val="Calibri"/>
    <w:charset w:val="00"/>
    <w:family w:val="swiss"/>
    <w:pitch w:val="variable"/>
    <w:sig w:usb0="800000EF" w:usb1="5000207B" w:usb2="00000008" w:usb3="00000000" w:csb0="00000001" w:csb1="00000000"/>
  </w:font>
  <w:font w:name="Meta Offc Book">
    <w:altName w:val="Calibri"/>
    <w:charset w:val="00"/>
    <w:family w:val="swiss"/>
    <w:pitch w:val="variable"/>
    <w:sig w:usb0="800000EF" w:usb1="5000207B" w:usb2="00000000" w:usb3="00000000" w:csb0="00000001" w:csb1="00000000"/>
  </w:font>
  <w:font w:name="ITC Officina Sans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E82BD39-AB7F-437A-AE07-0CCD8B416B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2680642-F46B-4C05-945E-950D4CCB68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10B46F5-0587-4313-A5E3-86B1AF531F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4D8A1" w14:textId="77777777" w:rsidR="00F913F3" w:rsidRDefault="00F913F3" w:rsidP="000B58D0">
      <w:pPr>
        <w:spacing w:after="0"/>
      </w:pPr>
      <w:r>
        <w:separator/>
      </w:r>
    </w:p>
  </w:footnote>
  <w:footnote w:type="continuationSeparator" w:id="0">
    <w:p w14:paraId="4DA82D4A" w14:textId="77777777" w:rsidR="00F913F3" w:rsidRDefault="00F913F3" w:rsidP="000B58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8C870" w14:textId="77777777" w:rsidR="000B58D0" w:rsidRDefault="000B58D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3D077C" wp14:editId="2654EB80">
          <wp:simplePos x="0" y="0"/>
          <wp:positionH relativeFrom="column">
            <wp:posOffset>4443730</wp:posOffset>
          </wp:positionH>
          <wp:positionV relativeFrom="paragraph">
            <wp:posOffset>-1905</wp:posOffset>
          </wp:positionV>
          <wp:extent cx="1355055" cy="2476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ASLogo_einzeili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5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44837"/>
    <w:multiLevelType w:val="hybridMultilevel"/>
    <w:tmpl w:val="5F162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F2454"/>
    <w:multiLevelType w:val="hybridMultilevel"/>
    <w:tmpl w:val="7AE89C16"/>
    <w:lvl w:ilvl="0" w:tplc="8FEE1B1E">
      <w:start w:val="1"/>
      <w:numFmt w:val="decimal"/>
      <w:pStyle w:val="Aufzhl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83180"/>
    <w:multiLevelType w:val="hybridMultilevel"/>
    <w:tmpl w:val="2B9A343A"/>
    <w:lvl w:ilvl="0" w:tplc="183405DE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C3314"/>
    <w:multiLevelType w:val="hybridMultilevel"/>
    <w:tmpl w:val="905EEF4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D4077"/>
    <w:multiLevelType w:val="hybridMultilevel"/>
    <w:tmpl w:val="18C6AEA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F3"/>
    <w:rsid w:val="00043211"/>
    <w:rsid w:val="000B58D0"/>
    <w:rsid w:val="00174E39"/>
    <w:rsid w:val="001A4816"/>
    <w:rsid w:val="00232499"/>
    <w:rsid w:val="004000AD"/>
    <w:rsid w:val="00421329"/>
    <w:rsid w:val="004D42EB"/>
    <w:rsid w:val="00514D56"/>
    <w:rsid w:val="005B0A68"/>
    <w:rsid w:val="005B591A"/>
    <w:rsid w:val="005C75F2"/>
    <w:rsid w:val="00655476"/>
    <w:rsid w:val="0068793A"/>
    <w:rsid w:val="006902C4"/>
    <w:rsid w:val="006F7C04"/>
    <w:rsid w:val="00764F54"/>
    <w:rsid w:val="00804BB6"/>
    <w:rsid w:val="00941A90"/>
    <w:rsid w:val="00A07FDA"/>
    <w:rsid w:val="00A72DA7"/>
    <w:rsid w:val="00A81528"/>
    <w:rsid w:val="00B04293"/>
    <w:rsid w:val="00B70F5E"/>
    <w:rsid w:val="00B818FB"/>
    <w:rsid w:val="00BB1626"/>
    <w:rsid w:val="00BB4957"/>
    <w:rsid w:val="00BC6CC1"/>
    <w:rsid w:val="00BD2DAB"/>
    <w:rsid w:val="00D6795B"/>
    <w:rsid w:val="00E661DC"/>
    <w:rsid w:val="00E77A30"/>
    <w:rsid w:val="00F9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596EC19"/>
  <w15:docId w15:val="{B1054949-5A2B-4149-96CF-AF48DA11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pacing w:before="120"/>
        <w:ind w:left="425" w:hanging="425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818FB"/>
    <w:pPr>
      <w:spacing w:before="0" w:after="120"/>
      <w:ind w:left="0" w:firstLine="0"/>
    </w:pPr>
    <w:rPr>
      <w:rFonts w:ascii="Meta Offc" w:hAnsi="Meta Offc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14D56"/>
    <w:pPr>
      <w:keepNext/>
      <w:keepLines/>
      <w:spacing w:before="12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818FB"/>
    <w:pPr>
      <w:keepNext/>
      <w:keepLines/>
      <w:spacing w:before="120"/>
      <w:outlineLvl w:val="1"/>
    </w:pPr>
    <w:rPr>
      <w:rFonts w:eastAsiaTheme="majorEastAsia" w:cstheme="majorBidi"/>
      <w:b/>
      <w:bCs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5476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818FB"/>
    <w:rPr>
      <w:rFonts w:ascii="Meta Offc" w:eastAsiaTheme="majorEastAsia" w:hAnsi="Meta Offc" w:cstheme="majorBidi"/>
      <w:b/>
      <w:bCs/>
      <w:sz w:val="22"/>
      <w:szCs w:val="26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4D56"/>
    <w:rPr>
      <w:rFonts w:ascii="Meta Offc Book" w:eastAsiaTheme="majorEastAsia" w:hAnsi="Meta Offc Book" w:cstheme="majorBidi"/>
      <w:b/>
      <w:bCs/>
      <w:color w:val="000000" w:themeColor="text1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5476"/>
    <w:rPr>
      <w:rFonts w:ascii="Meta Offc Book" w:eastAsiaTheme="majorEastAsia" w:hAnsi="Meta Offc Book" w:cstheme="majorBidi"/>
      <w:bCs/>
      <w:sz w:val="22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04321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smallCaps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43211"/>
    <w:rPr>
      <w:rFonts w:ascii="Meta Offc" w:eastAsiaTheme="majorEastAsia" w:hAnsi="Meta Offc" w:cstheme="majorBidi"/>
      <w:b/>
      <w:smallCaps/>
      <w:spacing w:val="5"/>
      <w:kern w:val="28"/>
      <w:sz w:val="28"/>
      <w:szCs w:val="52"/>
    </w:rPr>
  </w:style>
  <w:style w:type="paragraph" w:customStyle="1" w:styleId="Aufzhlung">
    <w:name w:val="Aufzählung"/>
    <w:basedOn w:val="Listenabsatz"/>
    <w:link w:val="AufzhlungZchn"/>
    <w:qFormat/>
    <w:rsid w:val="00941A90"/>
    <w:pPr>
      <w:numPr>
        <w:numId w:val="2"/>
      </w:numPr>
      <w:ind w:left="714" w:hanging="357"/>
    </w:pPr>
  </w:style>
  <w:style w:type="character" w:customStyle="1" w:styleId="AufzhlungZchn">
    <w:name w:val="Aufzählung Zchn"/>
    <w:basedOn w:val="Absatz-Standardschriftart"/>
    <w:link w:val="Aufzhlung"/>
    <w:rsid w:val="00941A90"/>
    <w:rPr>
      <w:rFonts w:ascii="ITC Officina Sans Book" w:hAnsi="ITC Officina Sans Book"/>
      <w:sz w:val="22"/>
      <w:szCs w:val="24"/>
    </w:rPr>
  </w:style>
  <w:style w:type="paragraph" w:styleId="Listenabsatz">
    <w:name w:val="List Paragraph"/>
    <w:basedOn w:val="Standard"/>
    <w:uiPriority w:val="34"/>
    <w:qFormat/>
    <w:rsid w:val="00941A90"/>
    <w:pPr>
      <w:numPr>
        <w:numId w:val="6"/>
      </w:numPr>
      <w:tabs>
        <w:tab w:val="left" w:pos="5670"/>
      </w:tabs>
    </w:pPr>
  </w:style>
  <w:style w:type="paragraph" w:customStyle="1" w:styleId="Formatvorlage1">
    <w:name w:val="Formatvorlage1"/>
    <w:basedOn w:val="Fuzeile"/>
    <w:qFormat/>
    <w:rsid w:val="00A72DA7"/>
    <w:pPr>
      <w:spacing w:before="120"/>
      <w:jc w:val="center"/>
    </w:pPr>
    <w:rPr>
      <w:rFonts w:eastAsiaTheme="minorHAnsi" w:cstheme="minorBidi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72DA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72DA7"/>
    <w:rPr>
      <w:rFonts w:ascii="ITC Officina Sans Book" w:hAnsi="ITC Officina Sans Book"/>
      <w:sz w:val="22"/>
      <w:szCs w:val="24"/>
    </w:rPr>
  </w:style>
  <w:style w:type="paragraph" w:styleId="KeinLeerraum">
    <w:name w:val="No Spacing"/>
    <w:uiPriority w:val="1"/>
    <w:qFormat/>
    <w:rsid w:val="00655476"/>
    <w:pPr>
      <w:spacing w:before="0"/>
      <w:ind w:left="0" w:firstLine="0"/>
    </w:pPr>
    <w:rPr>
      <w:rFonts w:ascii="Meta Offc Book" w:hAnsi="Meta Offc Book"/>
      <w:sz w:val="22"/>
      <w:szCs w:val="24"/>
    </w:rPr>
  </w:style>
  <w:style w:type="character" w:styleId="SchwacheHervorhebung">
    <w:name w:val="Subtle Emphasis"/>
    <w:basedOn w:val="Absatz-Standardschriftart"/>
    <w:uiPriority w:val="19"/>
    <w:qFormat/>
    <w:rsid w:val="00655476"/>
    <w:rPr>
      <w:rFonts w:ascii="Meta Offc Book" w:hAnsi="Meta Offc Book"/>
      <w:i/>
      <w:iCs/>
      <w:color w:val="808080" w:themeColor="text1" w:themeTint="7F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0B58D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B58D0"/>
    <w:rPr>
      <w:rFonts w:ascii="Meta Offc Book" w:hAnsi="Meta Offc Book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8D0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sten.voshage\AppData\Roaming\EKD\Officevorlagen\Benutzervorlagen\Mit%20EFAS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Mit EFAS Logo</Template>
  <TotalTime>0</TotalTime>
  <Pages>1</Pages>
  <Words>130</Words>
  <Characters>926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Dokumentation Unterweisung Vorlage</vt:lpstr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Dokumentation Unterweisung Vorlage</dc:title>
  <dc:creator>Voshage, Karsten</dc:creator>
  <cp:lastModifiedBy>Stein, Veronika</cp:lastModifiedBy>
  <cp:revision>2</cp:revision>
  <dcterms:created xsi:type="dcterms:W3CDTF">2020-01-10T10:00:00Z</dcterms:created>
  <dcterms:modified xsi:type="dcterms:W3CDTF">2020-01-10T10:00:00Z</dcterms:modified>
</cp:coreProperties>
</file>